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D7E2CF" w14:textId="182DEBBE" w:rsidR="00C30BF8" w:rsidRPr="00C30BF8" w:rsidRDefault="00D742FE" w:rsidP="00C30B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465129F" wp14:editId="10547050">
            <wp:simplePos x="0" y="0"/>
            <wp:positionH relativeFrom="page">
              <wp:posOffset>5574665</wp:posOffset>
            </wp:positionH>
            <wp:positionV relativeFrom="page">
              <wp:posOffset>1851660</wp:posOffset>
            </wp:positionV>
            <wp:extent cx="1703070" cy="1277620"/>
            <wp:effectExtent l="203200" t="266700" r="227330" b="27178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2-1703748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703070" cy="127762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22A6523D" wp14:editId="7A498CC8">
            <wp:simplePos x="0" y="0"/>
            <wp:positionH relativeFrom="page">
              <wp:posOffset>4179570</wp:posOffset>
            </wp:positionH>
            <wp:positionV relativeFrom="page">
              <wp:posOffset>1913255</wp:posOffset>
            </wp:positionV>
            <wp:extent cx="1706880" cy="1280160"/>
            <wp:effectExtent l="127000" t="127000" r="12192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2-2404921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29B59604" wp14:editId="06E3943A">
            <wp:simplePos x="0" y="0"/>
            <wp:positionH relativeFrom="page">
              <wp:posOffset>2343150</wp:posOffset>
            </wp:positionH>
            <wp:positionV relativeFrom="page">
              <wp:posOffset>1861185</wp:posOffset>
            </wp:positionV>
            <wp:extent cx="1706880" cy="1280160"/>
            <wp:effectExtent l="203200" t="266700" r="236220" b="2692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2-18239020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70688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DB9F4E7" wp14:editId="723AE1A8">
            <wp:simplePos x="0" y="0"/>
            <wp:positionH relativeFrom="page">
              <wp:posOffset>443230</wp:posOffset>
            </wp:positionH>
            <wp:positionV relativeFrom="page">
              <wp:posOffset>1833880</wp:posOffset>
            </wp:positionV>
            <wp:extent cx="1710055" cy="1282700"/>
            <wp:effectExtent l="190500" t="203200" r="182245" b="2032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2-2404954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710055" cy="128270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50328" w14:textId="0ADAB45D" w:rsidR="00BC26BF" w:rsidRDefault="00C30BF8">
      <w:pPr>
        <w:pStyle w:val="Heading1"/>
      </w:pPr>
      <w:r w:rsidRPr="00D27F65">
        <w:rPr>
          <w:b/>
          <w:bCs/>
          <w:noProof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744AA6BB" wp14:editId="6EEB47B2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6A5283" w14:textId="77777777" w:rsidR="00BC26BF" w:rsidRPr="00C30BF8" w:rsidRDefault="00C30BF8">
                            <w:pPr>
                              <w:pStyle w:val="Title"/>
                              <w:rPr>
                                <w:sz w:val="52"/>
                                <w:szCs w:val="52"/>
                              </w:rPr>
                            </w:pPr>
                            <w:r w:rsidRPr="00C30BF8">
                              <w:rPr>
                                <w:sz w:val="52"/>
                                <w:szCs w:val="52"/>
                              </w:rPr>
                              <w:t>The GREAT West Elmira Picnic</w:t>
                            </w:r>
                            <w:r>
                              <w:rPr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C30BF8">
                              <w:rPr>
                                <w:sz w:val="52"/>
                                <w:szCs w:val="52"/>
                              </w:rPr>
                              <w:t>&amp; Field Day</w:t>
                            </w:r>
                            <w:r>
                              <w:rPr>
                                <w:sz w:val="52"/>
                                <w:szCs w:val="52"/>
                              </w:rPr>
                              <w:t>!</w:t>
                            </w:r>
                          </w:p>
                          <w:p w14:paraId="4EEC304C" w14:textId="77777777" w:rsidR="00BC26BF" w:rsidRDefault="00C30BF8">
                            <w:pPr>
                              <w:pStyle w:val="Subtitle"/>
                            </w:pPr>
                            <w:r>
                              <w:t>Come Play, Eat, Meet Friends, Make Art &amp; More!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" fillcolor="#ca3827 [3204]" stroked="f" strokeweight="2pt">
                <v:fill color2="#f89938 [3205]" rotate="t" focus="100%" type="gradient">
                  <o:fill v:ext="view" type="gradientUnscaled"/>
                </v:fill>
                <v:textbox>
                  <w:txbxContent>
                    <w:p w:rsidR="00BC26BF" w:rsidRPr="00C30BF8" w:rsidRDefault="00C30BF8">
                      <w:pPr>
                        <w:pStyle w:val="Title"/>
                        <w:rPr>
                          <w:sz w:val="52"/>
                          <w:szCs w:val="52"/>
                        </w:rPr>
                      </w:pPr>
                      <w:r w:rsidRPr="00C30BF8">
                        <w:rPr>
                          <w:sz w:val="52"/>
                          <w:szCs w:val="52"/>
                        </w:rPr>
                        <w:t>The GREAT West Elmira Picnic</w:t>
                      </w:r>
                      <w:r>
                        <w:rPr>
                          <w:sz w:val="52"/>
                          <w:szCs w:val="52"/>
                        </w:rPr>
                        <w:t xml:space="preserve"> </w:t>
                      </w:r>
                      <w:r w:rsidRPr="00C30BF8">
                        <w:rPr>
                          <w:sz w:val="52"/>
                          <w:szCs w:val="52"/>
                        </w:rPr>
                        <w:t>&amp; Field Day</w:t>
                      </w:r>
                      <w:r>
                        <w:rPr>
                          <w:sz w:val="52"/>
                          <w:szCs w:val="52"/>
                        </w:rPr>
                        <w:t>!</w:t>
                      </w:r>
                    </w:p>
                    <w:p w:rsidR="00BC26BF" w:rsidRDefault="00C30BF8">
                      <w:pPr>
                        <w:pStyle w:val="Subtitle"/>
                      </w:pPr>
                      <w:r>
                        <w:t>Come Play, Eat, Meet Friends, Make Art &amp; More!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D47869" w:rsidRPr="00D27F65">
        <w:rPr>
          <w:b/>
          <w:bCs/>
        </w:rPr>
        <w:t>Saturday October 19</w:t>
      </w:r>
      <w:r w:rsidR="00D47869" w:rsidRPr="00D27F65">
        <w:rPr>
          <w:b/>
          <w:bCs/>
          <w:vertAlign w:val="superscript"/>
        </w:rPr>
        <w:t>th</w:t>
      </w:r>
      <w:bookmarkStart w:id="0" w:name="_GoBack"/>
      <w:bookmarkEnd w:id="0"/>
    </w:p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83"/>
        <w:gridCol w:w="599"/>
        <w:gridCol w:w="4798"/>
      </w:tblGrid>
      <w:tr w:rsidR="00BC26BF" w14:paraId="202B41BD" w14:textId="77777777">
        <w:trPr>
          <w:jc w:val="center"/>
        </w:trPr>
        <w:tc>
          <w:tcPr>
            <w:tcW w:w="2323" w:type="pct"/>
          </w:tcPr>
          <w:p w14:paraId="01F2342C" w14:textId="385736ED" w:rsidR="00BC26BF" w:rsidRPr="00B20CB3" w:rsidRDefault="00572095" w:rsidP="00572095">
            <w:pPr>
              <w:jc w:val="center"/>
              <w:rPr>
                <w:b/>
                <w:bCs/>
                <w:sz w:val="28"/>
                <w:szCs w:val="28"/>
              </w:rPr>
            </w:pPr>
            <w:r w:rsidRPr="00B20CB3">
              <w:rPr>
                <w:b/>
                <w:bCs/>
                <w:sz w:val="28"/>
                <w:szCs w:val="28"/>
              </w:rPr>
              <w:t xml:space="preserve">COME ONE, COME ALL!!! </w:t>
            </w:r>
          </w:p>
          <w:p w14:paraId="2432ABE7" w14:textId="05980B21" w:rsidR="00D47869" w:rsidRPr="00B20CB3" w:rsidRDefault="00572095" w:rsidP="00572095">
            <w:pPr>
              <w:jc w:val="center"/>
              <w:rPr>
                <w:b/>
                <w:bCs/>
                <w:sz w:val="24"/>
                <w:szCs w:val="24"/>
              </w:rPr>
            </w:pPr>
            <w:r w:rsidRPr="00B20CB3">
              <w:rPr>
                <w:b/>
                <w:bCs/>
                <w:sz w:val="24"/>
                <w:szCs w:val="24"/>
              </w:rPr>
              <w:t xml:space="preserve">It’s </w:t>
            </w:r>
            <w:r w:rsidR="00D47869" w:rsidRPr="00B20CB3">
              <w:rPr>
                <w:b/>
                <w:bCs/>
                <w:sz w:val="24"/>
                <w:szCs w:val="24"/>
              </w:rPr>
              <w:t>an old-fashioned</w:t>
            </w:r>
            <w:r w:rsidR="00B20CB3" w:rsidRPr="00B20CB3">
              <w:rPr>
                <w:b/>
                <w:bCs/>
                <w:sz w:val="24"/>
                <w:szCs w:val="24"/>
              </w:rPr>
              <w:t xml:space="preserve"> </w:t>
            </w:r>
            <w:r w:rsidR="00D47869" w:rsidRPr="00B20CB3">
              <w:rPr>
                <w:b/>
                <w:bCs/>
                <w:sz w:val="24"/>
                <w:szCs w:val="24"/>
              </w:rPr>
              <w:t xml:space="preserve">dish-to-pass potluck with </w:t>
            </w:r>
            <w:r w:rsidRPr="00B20CB3">
              <w:rPr>
                <w:b/>
                <w:bCs/>
                <w:sz w:val="24"/>
                <w:szCs w:val="24"/>
              </w:rPr>
              <w:t>lots of</w:t>
            </w:r>
            <w:r w:rsidR="00D47869" w:rsidRPr="00B20CB3">
              <w:rPr>
                <w:b/>
                <w:bCs/>
                <w:sz w:val="24"/>
                <w:szCs w:val="24"/>
              </w:rPr>
              <w:t xml:space="preserve"> time </w:t>
            </w:r>
            <w:r w:rsidRPr="00B20CB3">
              <w:rPr>
                <w:b/>
                <w:bCs/>
                <w:sz w:val="24"/>
                <w:szCs w:val="24"/>
              </w:rPr>
              <w:t xml:space="preserve">(grass, fields, facilities!) </w:t>
            </w:r>
            <w:r w:rsidR="00D47869" w:rsidRPr="00B20CB3">
              <w:rPr>
                <w:b/>
                <w:bCs/>
                <w:sz w:val="24"/>
                <w:szCs w:val="24"/>
              </w:rPr>
              <w:t>to play your favorite games with family, friends</w:t>
            </w:r>
            <w:r w:rsidRPr="00B20CB3">
              <w:rPr>
                <w:b/>
                <w:bCs/>
                <w:sz w:val="24"/>
                <w:szCs w:val="24"/>
              </w:rPr>
              <w:t>,</w:t>
            </w:r>
            <w:r w:rsidR="00D47869" w:rsidRPr="00B20CB3">
              <w:rPr>
                <w:b/>
                <w:bCs/>
                <w:sz w:val="24"/>
                <w:szCs w:val="24"/>
              </w:rPr>
              <w:t xml:space="preserve"> neighbors</w:t>
            </w:r>
            <w:r w:rsidRPr="00B20CB3">
              <w:rPr>
                <w:b/>
                <w:bCs/>
                <w:sz w:val="24"/>
                <w:szCs w:val="24"/>
              </w:rPr>
              <w:t xml:space="preserve">… </w:t>
            </w:r>
            <w:r w:rsidRPr="00B20CB3">
              <w:rPr>
                <w:b/>
                <w:bCs/>
                <w:i/>
                <w:iCs/>
                <w:sz w:val="24"/>
                <w:szCs w:val="24"/>
              </w:rPr>
              <w:t>AND</w:t>
            </w:r>
            <w:r w:rsidRPr="00B20CB3">
              <w:rPr>
                <w:b/>
                <w:bCs/>
                <w:sz w:val="24"/>
                <w:szCs w:val="24"/>
              </w:rPr>
              <w:t xml:space="preserve">…  opportunities to make BIG ART – think sidewalk </w:t>
            </w:r>
            <w:r w:rsidR="00B20CB3">
              <w:rPr>
                <w:b/>
                <w:bCs/>
                <w:sz w:val="24"/>
                <w:szCs w:val="24"/>
              </w:rPr>
              <w:t xml:space="preserve">     </w:t>
            </w:r>
            <w:r w:rsidRPr="00B20CB3">
              <w:rPr>
                <w:b/>
                <w:bCs/>
                <w:sz w:val="24"/>
                <w:szCs w:val="24"/>
              </w:rPr>
              <w:t xml:space="preserve">splash painting, string sculptures </w:t>
            </w:r>
            <w:r w:rsidR="00B20CB3">
              <w:rPr>
                <w:b/>
                <w:bCs/>
                <w:sz w:val="24"/>
                <w:szCs w:val="24"/>
              </w:rPr>
              <w:t xml:space="preserve">            </w:t>
            </w:r>
            <w:r w:rsidRPr="00B20CB3">
              <w:rPr>
                <w:b/>
                <w:bCs/>
                <w:sz w:val="24"/>
                <w:szCs w:val="24"/>
              </w:rPr>
              <w:t>&amp; more!</w:t>
            </w:r>
          </w:p>
          <w:p w14:paraId="43C838C0" w14:textId="2DAA4D1E" w:rsidR="00BC26BF" w:rsidRPr="00D27F65" w:rsidRDefault="00D47869">
            <w:pPr>
              <w:pStyle w:val="Heading1"/>
              <w:rPr>
                <w:b/>
                <w:bCs/>
              </w:rPr>
            </w:pPr>
            <w:r w:rsidRPr="00D27F65">
              <w:rPr>
                <w:b/>
                <w:bCs/>
              </w:rPr>
              <w:t>Noon ‘til Done!</w:t>
            </w:r>
          </w:p>
          <w:p w14:paraId="2326379A" w14:textId="39B23F45" w:rsidR="00B20CB3" w:rsidRPr="00B20CB3" w:rsidRDefault="00B20CB3" w:rsidP="00B20CB3">
            <w:pPr>
              <w:jc w:val="center"/>
              <w:rPr>
                <w:b/>
                <w:bCs/>
                <w:sz w:val="28"/>
                <w:szCs w:val="28"/>
              </w:rPr>
            </w:pPr>
            <w:r w:rsidRPr="00B20CB3">
              <w:rPr>
                <w:b/>
                <w:bCs/>
                <w:sz w:val="28"/>
                <w:szCs w:val="28"/>
              </w:rPr>
              <w:t>WHAT TO BRING???</w:t>
            </w:r>
          </w:p>
          <w:p w14:paraId="04F6051C" w14:textId="6AC84CDC" w:rsidR="00B20CB3" w:rsidRPr="00B20CB3" w:rsidRDefault="00B20CB3" w:rsidP="00B20CB3">
            <w:pPr>
              <w:jc w:val="center"/>
              <w:rPr>
                <w:b/>
                <w:bCs/>
                <w:sz w:val="24"/>
                <w:szCs w:val="24"/>
              </w:rPr>
            </w:pPr>
            <w:r w:rsidRPr="00B20CB3">
              <w:rPr>
                <w:b/>
                <w:bCs/>
                <w:sz w:val="24"/>
                <w:szCs w:val="24"/>
              </w:rPr>
              <w:t xml:space="preserve">Your Favorite Picnic Fare to Share               </w:t>
            </w:r>
            <w:proofErr w:type="gramStart"/>
            <w:r w:rsidRPr="00B20CB3">
              <w:rPr>
                <w:b/>
                <w:bCs/>
                <w:sz w:val="24"/>
                <w:szCs w:val="24"/>
              </w:rPr>
              <w:t xml:space="preserve">   (</w:t>
            </w:r>
            <w:proofErr w:type="gramEnd"/>
            <w:r w:rsidRPr="00B20CB3">
              <w:rPr>
                <w:b/>
                <w:bCs/>
                <w:sz w:val="24"/>
                <w:szCs w:val="24"/>
              </w:rPr>
              <w:t>labeled for our friends w/allergies)</w:t>
            </w:r>
          </w:p>
          <w:p w14:paraId="4735DF5B" w14:textId="54601FFB" w:rsidR="00B20CB3" w:rsidRPr="00B20CB3" w:rsidRDefault="00B20CB3" w:rsidP="00B20CB3">
            <w:pPr>
              <w:jc w:val="center"/>
              <w:rPr>
                <w:b/>
                <w:bCs/>
                <w:sz w:val="24"/>
                <w:szCs w:val="24"/>
              </w:rPr>
            </w:pPr>
            <w:r w:rsidRPr="00B20CB3">
              <w:rPr>
                <w:b/>
                <w:bCs/>
                <w:sz w:val="24"/>
                <w:szCs w:val="24"/>
              </w:rPr>
              <w:t>Picnic Ware, Chair, Blanket, etc.</w:t>
            </w:r>
          </w:p>
          <w:p w14:paraId="235B5B85" w14:textId="57467037" w:rsidR="00B20CB3" w:rsidRPr="00B20CB3" w:rsidRDefault="00B20CB3" w:rsidP="00B20CB3">
            <w:pPr>
              <w:jc w:val="center"/>
              <w:rPr>
                <w:b/>
                <w:bCs/>
                <w:sz w:val="24"/>
                <w:szCs w:val="24"/>
              </w:rPr>
            </w:pPr>
            <w:r w:rsidRPr="00B20CB3">
              <w:rPr>
                <w:b/>
                <w:bCs/>
                <w:sz w:val="24"/>
                <w:szCs w:val="24"/>
              </w:rPr>
              <w:t>Sports/Games Equipment</w:t>
            </w:r>
          </w:p>
          <w:p w14:paraId="74C1CC03" w14:textId="77777777" w:rsidR="00B20CB3" w:rsidRPr="00B20CB3" w:rsidRDefault="00B20CB3" w:rsidP="00B20CB3">
            <w:pPr>
              <w:jc w:val="center"/>
              <w:rPr>
                <w:b/>
                <w:bCs/>
                <w:sz w:val="24"/>
                <w:szCs w:val="24"/>
              </w:rPr>
            </w:pPr>
            <w:r w:rsidRPr="00B20CB3">
              <w:rPr>
                <w:b/>
                <w:bCs/>
                <w:sz w:val="24"/>
                <w:szCs w:val="24"/>
              </w:rPr>
              <w:t>Riding Toys for Little Tykes</w:t>
            </w:r>
          </w:p>
          <w:p w14:paraId="3A98411B" w14:textId="77777777" w:rsidR="00B20CB3" w:rsidRPr="00B20CB3" w:rsidRDefault="00B20CB3" w:rsidP="00B20CB3">
            <w:pPr>
              <w:jc w:val="center"/>
              <w:rPr>
                <w:b/>
                <w:bCs/>
                <w:sz w:val="24"/>
                <w:szCs w:val="24"/>
              </w:rPr>
            </w:pPr>
            <w:r w:rsidRPr="00B20CB3">
              <w:rPr>
                <w:b/>
                <w:bCs/>
                <w:sz w:val="24"/>
                <w:szCs w:val="24"/>
              </w:rPr>
              <w:t>Enthusiasm, Curiosity, Good Will, too!</w:t>
            </w:r>
          </w:p>
          <w:p w14:paraId="73360381" w14:textId="644C662F" w:rsidR="00B20CB3" w:rsidRPr="00B20CB3" w:rsidRDefault="00B20CB3" w:rsidP="00B20CB3">
            <w:pPr>
              <w:jc w:val="center"/>
            </w:pPr>
            <w:r w:rsidRPr="00B20CB3">
              <w:rPr>
                <w:b/>
                <w:bCs/>
                <w:sz w:val="24"/>
                <w:szCs w:val="24"/>
              </w:rPr>
              <w:t>NO ALCOHOL PLEASE</w:t>
            </w:r>
          </w:p>
        </w:tc>
        <w:tc>
          <w:tcPr>
            <w:tcW w:w="297" w:type="pct"/>
          </w:tcPr>
          <w:p w14:paraId="7A314FF7" w14:textId="77777777" w:rsidR="00BC26BF" w:rsidRDefault="00BC26BF"/>
        </w:tc>
        <w:tc>
          <w:tcPr>
            <w:tcW w:w="2380" w:type="pct"/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98"/>
            </w:tblGrid>
            <w:tr w:rsidR="00BC26BF" w14:paraId="2FF4D64D" w14:textId="77777777">
              <w:tc>
                <w:tcPr>
                  <w:tcW w:w="4798" w:type="dxa"/>
                </w:tcPr>
                <w:p w14:paraId="50D5AA58" w14:textId="7C068732" w:rsidR="00BC26BF" w:rsidRDefault="00D742FE">
                  <w:r>
                    <w:fldChar w:fldCharType="begin"/>
                  </w:r>
                  <w:r>
                    <w:instrText xml:space="preserve"> INCLUDEPICTURE "https://upload.wikimedia.org/wikipedia/commons/thumb/9/90/Potluck06.jpg/300px-Potluck06.jpg" \* MERGEFORMATINET </w:instrText>
                  </w:r>
                  <w:r>
                    <w:fldChar w:fldCharType="separate"/>
                  </w:r>
                  <w:r>
                    <w:rPr>
                      <w:noProof/>
                    </w:rPr>
                    <w:drawing>
                      <wp:inline distT="0" distB="0" distL="0" distR="0" wp14:anchorId="500C9BDA" wp14:editId="5915A3D6">
                        <wp:extent cx="3046730" cy="2463800"/>
                        <wp:effectExtent l="0" t="0" r="1270" b="0"/>
                        <wp:docPr id="6" name="Picture 6" descr="Image result for picnic food on table wikimedi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Image result for picnic food on table wikimedia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46730" cy="2463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fldChar w:fldCharType="end"/>
                  </w:r>
                </w:p>
              </w:tc>
            </w:tr>
            <w:tr w:rsidR="00BC26BF" w14:paraId="20734E19" w14:textId="77777777">
              <w:tc>
                <w:tcPr>
                  <w:tcW w:w="4798" w:type="dxa"/>
                </w:tcPr>
                <w:p w14:paraId="5ECE03C4" w14:textId="0471CDFA" w:rsidR="00BC26BF" w:rsidRDefault="00D742FE">
                  <w:pPr>
                    <w:pStyle w:val="Caption"/>
                  </w:pPr>
                  <w:r>
                    <w:t>Come Share Your Favorite Picnic Fare!</w:t>
                  </w:r>
                </w:p>
              </w:tc>
            </w:tr>
            <w:tr w:rsidR="00BC26BF" w14:paraId="2E84C35B" w14:textId="77777777">
              <w:tc>
                <w:tcPr>
                  <w:tcW w:w="4798" w:type="dxa"/>
                </w:tcPr>
                <w:p w14:paraId="0287CB09" w14:textId="3D6E73DE" w:rsidR="00BC26BF" w:rsidRDefault="00D742FE">
                  <w:r w:rsidRPr="00734D15">
                    <w:rPr>
                      <w:rFonts w:ascii="Times New Roman" w:eastAsia="Times New Roman" w:hAnsi="Times New Roman" w:cs="Times New Roman"/>
                    </w:rPr>
                    <w:fldChar w:fldCharType="begin"/>
                  </w:r>
                  <w:r w:rsidRPr="00734D15">
                    <w:rPr>
                      <w:rFonts w:ascii="Times New Roman" w:eastAsia="Times New Roman" w:hAnsi="Times New Roman" w:cs="Times New Roman"/>
                    </w:rPr>
                    <w:instrText xml:space="preserve"> INCLUDEPICTURE "https://c.pxhere.com/photos/dc/52/jehovah_wintess_daycreek_picnic_congregation_people_family_kidsplay-385973.jpg!d" \* MERGEFORMATINET </w:instrText>
                  </w:r>
                  <w:r w:rsidRPr="00734D15">
                    <w:rPr>
                      <w:rFonts w:ascii="Times New Roman" w:eastAsia="Times New Roman" w:hAnsi="Times New Roman" w:cs="Times New Roman"/>
                    </w:rPr>
                    <w:fldChar w:fldCharType="separate"/>
                  </w:r>
                  <w:r w:rsidRPr="00734D15">
                    <w:rPr>
                      <w:rFonts w:ascii="Times New Roman" w:eastAsia="Times New Roman" w:hAnsi="Times New Roman" w:cs="Times New Roman"/>
                      <w:noProof/>
                    </w:rPr>
                    <w:drawing>
                      <wp:inline distT="0" distB="0" distL="0" distR="0" wp14:anchorId="515FDE12" wp14:editId="1C2C1849">
                        <wp:extent cx="3054485" cy="1711940"/>
                        <wp:effectExtent l="0" t="0" r="0" b="3175"/>
                        <wp:docPr id="2" name="Picture 2" descr="people kid youth picnic family kids creativecommons fun sports activities epm1 jehovah congregation jw theocratic wintess daycreek kidsplay baloons endurance sport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people kid youth picnic family kids creativecommons fun sports activities epm1 jehovah congregation jw theocratic wintess daycreek kidsplay baloons endurance sports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823" t="13367" r="20743" b="2939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069400" cy="17202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34D15">
                    <w:rPr>
                      <w:rFonts w:ascii="Times New Roman" w:eastAsia="Times New Roman" w:hAnsi="Times New Roman" w:cs="Times New Roman"/>
                    </w:rPr>
                    <w:fldChar w:fldCharType="end"/>
                  </w:r>
                </w:p>
              </w:tc>
            </w:tr>
            <w:tr w:rsidR="00BC26BF" w14:paraId="66374C16" w14:textId="77777777">
              <w:tc>
                <w:tcPr>
                  <w:tcW w:w="4798" w:type="dxa"/>
                </w:tcPr>
                <w:p w14:paraId="36473E8C" w14:textId="07496C3C" w:rsidR="00BC26BF" w:rsidRDefault="00D742FE">
                  <w:pPr>
                    <w:pStyle w:val="Caption"/>
                  </w:pPr>
                  <w:r>
                    <w:t xml:space="preserve">Come Play Your Favorite </w:t>
                  </w:r>
                  <w:r w:rsidR="00D47869">
                    <w:t xml:space="preserve">Family </w:t>
                  </w:r>
                  <w:r>
                    <w:t>Games!</w:t>
                  </w:r>
                </w:p>
              </w:tc>
            </w:tr>
          </w:tbl>
          <w:p w14:paraId="726ECFEA" w14:textId="77777777" w:rsidR="00BC26BF" w:rsidRDefault="00BC26BF"/>
        </w:tc>
      </w:tr>
    </w:tbl>
    <w:p w14:paraId="3685C1B5" w14:textId="77777777" w:rsidR="00BC26BF" w:rsidRDefault="00BC26BF"/>
    <w:sectPr w:rsidR="00BC26BF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F83500" w:themeColor="accent3"/>
        <w:left w:val="single" w:sz="12" w:space="31" w:color="F83500" w:themeColor="accent3"/>
        <w:bottom w:val="single" w:sz="12" w:space="31" w:color="F83500" w:themeColor="accent3"/>
        <w:right w:val="single" w:sz="12" w:space="31" w:color="F83500" w:themeColor="accent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sto MT">
    <w:panose1 w:val="02040603050505030304"/>
    <w:charset w:val="4D"/>
    <w:family w:val="roman"/>
    <w:pitch w:val="variable"/>
    <w:sig w:usb0="00000003" w:usb1="00000000" w:usb2="00000000" w:usb3="00000000" w:csb0="00000001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0BF8"/>
    <w:rsid w:val="00572095"/>
    <w:rsid w:val="00836DA5"/>
    <w:rsid w:val="00B20CB3"/>
    <w:rsid w:val="00BC26BF"/>
    <w:rsid w:val="00C30BF8"/>
    <w:rsid w:val="00D27F65"/>
    <w:rsid w:val="00D47869"/>
    <w:rsid w:val="00D742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6BB0173"/>
  <w15:chartTrackingRefBased/>
  <w15:docId w15:val="{0C1935F9-07DA-B146-A66B-F7EEF4D9EF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711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4.jp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jpg"/><Relationship Id="rId5" Type="http://schemas.openxmlformats.org/officeDocument/2006/relationships/customXml" Target="../customXml/item5.xml"/><Relationship Id="rId15" Type="http://schemas.openxmlformats.org/officeDocument/2006/relationships/fontTable" Target="fontTable.xml"/><Relationship Id="rId10" Type="http://schemas.openxmlformats.org/officeDocument/2006/relationships/image" Target="media/image2.jpg"/><Relationship Id="rId4" Type="http://schemas.openxmlformats.org/officeDocument/2006/relationships/customXml" Target="../customXml/item4.xml"/><Relationship Id="rId9" Type="http://schemas.openxmlformats.org/officeDocument/2006/relationships/image" Target="media/image1.jpg"/><Relationship Id="rId14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w.blairjennings/Library/Containers/com.microsoft.Word/Data/Library/Application%20Support/Microsoft/Office/16.0/DTS/en-US%7b702DFA10-B071-FA41-B75D-FB94DCB06EC9%7d/%7b090252E1-432A-134C-8A9C-5F22AFF5CCE4%7dtf10002090.dotx" TargetMode="Externa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4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53C6F749-AB01-8B49-A550-E122085678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Family Update.dotx</Template>
  <TotalTime>1</TotalTime>
  <Pages>1</Pages>
  <Words>142</Words>
  <Characters>814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Blair Jennings</cp:lastModifiedBy>
  <cp:revision>2</cp:revision>
  <dcterms:created xsi:type="dcterms:W3CDTF">2019-07-10T18:15:00Z</dcterms:created>
  <dcterms:modified xsi:type="dcterms:W3CDTF">2019-07-10T18:15:00Z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